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167034">
        <w:t>PT767</w:t>
      </w:r>
      <w:r>
        <w:t>-</w:t>
      </w:r>
      <w:r w:rsidR="00167034">
        <w:t>3516</w:t>
      </w:r>
      <w:r w:rsidR="00E817A4">
        <w:t>0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16703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67034" w:rsidTr="00167034">
        <w:tc>
          <w:tcPr>
            <w:tcW w:w="792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Running Boards</w:t>
            </w: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 xml:space="preserve">Front  Brackets </w:t>
            </w: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Mid/Rear Brackets</w:t>
            </w: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Hardware Bag</w:t>
            </w: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16703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67034" w:rsidTr="00167034">
        <w:tc>
          <w:tcPr>
            <w:tcW w:w="792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67034" w:rsidRDefault="00167034" w:rsidP="00167034">
            <w:pPr>
              <w:pStyle w:val="PrepText"/>
              <w:rPr>
                <w:bCs/>
              </w:rPr>
            </w:pPr>
            <w:r w:rsidRPr="00767468">
              <w:rPr>
                <w:bCs/>
              </w:rPr>
              <w:t>M6 1.25x19mm Hex Sems Bolt</w:t>
            </w: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36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M8x1.25x20mm Hex Bolt</w:t>
            </w: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67034" w:rsidRPr="00BC03D2" w:rsidRDefault="00167034" w:rsidP="00167034">
            <w:pPr>
              <w:rPr>
                <w:sz w:val="20"/>
                <w:szCs w:val="20"/>
              </w:rPr>
            </w:pPr>
          </w:p>
        </w:tc>
      </w:tr>
      <w:tr w:rsidR="00167034" w:rsidTr="00167034">
        <w:tc>
          <w:tcPr>
            <w:tcW w:w="792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67034" w:rsidRDefault="00167034" w:rsidP="00167034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167034">
      <w:pPr>
        <w:pStyle w:val="PrepTitle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AB132EC" wp14:editId="5AFB75F4">
            <wp:simplePos x="0" y="0"/>
            <wp:positionH relativeFrom="margin">
              <wp:posOffset>3337560</wp:posOffset>
            </wp:positionH>
            <wp:positionV relativeFrom="paragraph">
              <wp:posOffset>1911503</wp:posOffset>
            </wp:positionV>
            <wp:extent cx="3133608" cy="1746250"/>
            <wp:effectExtent l="19050" t="19050" r="10160" b="2540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New Step 5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608" cy="1746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167034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167034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167034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167034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16703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167034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167034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167034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167034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167034" w:rsidTr="00167034">
        <w:tc>
          <w:tcPr>
            <w:tcW w:w="2484" w:type="dxa"/>
          </w:tcPr>
          <w:p w:rsidR="00167034" w:rsidRPr="00220C31" w:rsidRDefault="00167034" w:rsidP="00167034">
            <w:pPr>
              <w:pStyle w:val="ToolBlueText"/>
            </w:pPr>
            <w:r>
              <w:t>Ratchet</w:t>
            </w:r>
          </w:p>
        </w:tc>
        <w:tc>
          <w:tcPr>
            <w:tcW w:w="2484" w:type="dxa"/>
          </w:tcPr>
          <w:p w:rsidR="00167034" w:rsidRPr="00220C31" w:rsidRDefault="00167034" w:rsidP="00167034">
            <w:pPr>
              <w:pStyle w:val="ToolBlueText"/>
            </w:pPr>
            <w:r>
              <w:t>6” extension</w:t>
            </w: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BlueText"/>
            </w:pPr>
            <w:r>
              <w:t>10mm Socket</w:t>
            </w:r>
          </w:p>
        </w:tc>
        <w:tc>
          <w:tcPr>
            <w:tcW w:w="2484" w:type="dxa"/>
          </w:tcPr>
          <w:p w:rsidR="00167034" w:rsidRDefault="00167034" w:rsidP="00167034">
            <w:pPr>
              <w:pStyle w:val="ToolBlueText"/>
            </w:pP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BlueText"/>
            </w:pPr>
            <w:r>
              <w:t>13mm Socket</w:t>
            </w:r>
          </w:p>
        </w:tc>
        <w:tc>
          <w:tcPr>
            <w:tcW w:w="2484" w:type="dxa"/>
          </w:tcPr>
          <w:p w:rsidR="00167034" w:rsidRDefault="00167034" w:rsidP="00167034">
            <w:pPr>
              <w:pStyle w:val="ToolBlueText"/>
            </w:pP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:rsidR="00167034" w:rsidRDefault="00546754" w:rsidP="00167034">
            <w:pPr>
              <w:pStyle w:val="ToolBlueText"/>
            </w:pPr>
            <w:r>
              <w:t>0-50 N-m, 0-35 ft-lbf</w:t>
            </w:r>
          </w:p>
        </w:tc>
      </w:tr>
      <w:tr w:rsidR="00167034" w:rsidTr="00167034">
        <w:tc>
          <w:tcPr>
            <w:tcW w:w="2484" w:type="dxa"/>
          </w:tcPr>
          <w:p w:rsidR="00167034" w:rsidRPr="00CB32F2" w:rsidRDefault="00167034" w:rsidP="00167034">
            <w:pPr>
              <w:pStyle w:val="ToolBlueText"/>
            </w:pPr>
            <w:r w:rsidRPr="00CB32F2">
              <w:t>Panel Clip Removal Tool</w:t>
            </w:r>
          </w:p>
        </w:tc>
        <w:tc>
          <w:tcPr>
            <w:tcW w:w="2484" w:type="dxa"/>
          </w:tcPr>
          <w:p w:rsidR="00167034" w:rsidRDefault="00167034" w:rsidP="00167034">
            <w:pPr>
              <w:pStyle w:val="ToolBlueText"/>
            </w:pPr>
            <w:r>
              <w:t>Panel Pry Tool # 1</w:t>
            </w:r>
            <w:r>
              <w:br/>
              <w:t>Toyota SST</w:t>
            </w:r>
          </w:p>
          <w:p w:rsidR="00167034" w:rsidRPr="00CB32F2" w:rsidRDefault="00167034" w:rsidP="00167034">
            <w:pPr>
              <w:pStyle w:val="ToolBlueText"/>
            </w:pPr>
            <w:r w:rsidRPr="00CB32F2">
              <w:t>00002-06001-01</w:t>
            </w: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167034" w:rsidRDefault="00167034" w:rsidP="00167034">
            <w:pPr>
              <w:pStyle w:val="ToolsGreenTitle"/>
            </w:pPr>
            <w:r>
              <w:t>Notes</w:t>
            </w: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</w:tr>
      <w:tr w:rsidR="00167034" w:rsidTr="00167034"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  <w:tc>
          <w:tcPr>
            <w:tcW w:w="2484" w:type="dxa"/>
          </w:tcPr>
          <w:p w:rsidR="00167034" w:rsidRDefault="00167034" w:rsidP="00167034">
            <w:pPr>
              <w:pStyle w:val="ToolGreenText"/>
            </w:pPr>
          </w:p>
        </w:tc>
      </w:tr>
    </w:tbl>
    <w:p w:rsidR="0000243D" w:rsidRDefault="00167034">
      <w:pPr>
        <w:pStyle w:val="PrepTitle"/>
      </w:pPr>
      <w:r>
        <w:br w:type="column"/>
      </w:r>
      <w:r w:rsidR="0000243D"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3C7E90E" wp14:editId="67449B85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7E90E" id="Group 130" o:spid="_x0000_s1026" style="position:absolute;margin-left:-1.4pt;margin-top:3.25pt;width:249.6pt;height:202.25pt;z-index:25165363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5D7F73">
      <w:pPr>
        <w:pStyle w:val="ProcLevel1"/>
      </w:pPr>
      <w:r w:rsidRPr="00001989">
        <w:rPr>
          <w:szCs w:val="24"/>
        </w:rPr>
        <w:lastRenderedPageBreak/>
        <w:t>Install</w:t>
      </w:r>
      <w:r w:rsidRPr="00001989">
        <w:rPr>
          <w:noProof/>
          <w:szCs w:val="24"/>
        </w:rPr>
        <w:t xml:space="preserve"> the </w:t>
      </w:r>
      <w:r w:rsidRPr="00001989">
        <w:rPr>
          <w:szCs w:val="24"/>
        </w:rPr>
        <w:t>Left Side Running</w:t>
      </w:r>
      <w:r>
        <w:t xml:space="preserve"> Board</w:t>
      </w:r>
      <w:r w:rsidR="0000243D">
        <w:t>.</w:t>
      </w:r>
    </w:p>
    <w:p w:rsidR="0000243D" w:rsidRDefault="002F3AE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5DF2EE2B" wp14:editId="4BA7D145">
                <wp:simplePos x="0" y="0"/>
                <wp:positionH relativeFrom="column">
                  <wp:posOffset>-3247390</wp:posOffset>
                </wp:positionH>
                <wp:positionV relativeFrom="paragraph">
                  <wp:posOffset>733425</wp:posOffset>
                </wp:positionV>
                <wp:extent cx="6400800" cy="4544568"/>
                <wp:effectExtent l="19050" t="19050" r="19050" b="2794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544568"/>
                          <a:chOff x="0" y="0"/>
                          <a:chExt cx="6400800" cy="454406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400800" cy="4544060"/>
                            <a:chOff x="0" y="0"/>
                            <a:chExt cx="6400800" cy="454406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00800" cy="45440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435139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2F3AEF" w:rsidRDefault="002F3AEF" w:rsidP="002F3AE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33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003300" cy="254635"/>
                            <a:chOff x="3447" y="2077"/>
                            <a:chExt cx="1580" cy="401"/>
                          </a:xfrm>
                        </wpg:grpSpPr>
                        <wps:wsp>
                          <wps:cNvPr id="3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F3AEF" w:rsidRDefault="002F3AEF" w:rsidP="002F3AE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Panel pry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2EE2B" id="Group 52" o:spid="_x0000_s1037" style="position:absolute;left:0;text-align:left;margin-left:-255.7pt;margin-top:57.75pt;width:7in;height:357.85pt;z-index:251685376;mso-width-relative:margin;mso-height-relative:margin" coordsize="64008,45440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">
                <v:group id="Group 25" o:spid="_x0000_s1038" style="position:absolute;width:64008;height:45440" coordsize="64008,4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35" o:spid="_x0000_s1039" type="#_x0000_t75" style="position:absolute;width:64008;height:4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zR7FAAAA2wAAAA8AAABkcnMvZG93bnJldi54bWxEj0FrwkAUhO8F/8PyBC+lbqxUbHQVm1Kw&#10;4MWk1Osj+0xCsm9Ddk3Sf98VCj0OM/MNs92PphE9da6yrGAxj0AQ51ZXXCj4yj6e1iCcR9bYWCYF&#10;P+Rgv5s8bDHWduAz9akvRICwi1FB6X0bS+nykgy6uW2Jg3e1nUEfZFdI3eEQ4KaRz1G0kgYrDgsl&#10;tpSUlNfpzSioT8ki77/f3z6Lx0udtXq9dK9Oqdl0PGxAeBr9f/ivfdQKli9w/xJ+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s0exQAAANsAAAAPAAAAAAAAAAAAAAAA&#10;AJ8CAABkcnMvZG93bnJldi54bWxQSwUGAAAAAAQABAD3AAAAkQMAAAAA&#10;" stroked="t" strokecolor="black [3213]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43513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SNsMA&#10;AADbAAAADwAAAGRycy9kb3ducmV2LnhtbESP3YrCMBSE7wXfIRzBO01XF5WuUURU9GIv/HmAs81p&#10;WrY5KU3U6tNvhAUvh5n5hpkvW1uJGzW+dKzgY5iAIM6cLtkouJy3gxkIH5A1Vo5JwYM8LBfdzhxT&#10;7e58pNspGBEh7FNUUIRQp1L6rCCLfuhq4ujlrrEYomyM1A3eI9xWcpQkE2mx5LhQYE3rgrLf09Uq&#10;WD9zNMlP/b2bZGNzCDTdlPlUqX6vXX2BCNSGd/i/vdcKRp/w+h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9SNsMAAADbAAAADwAAAAAAAAAAAAAAAACYAgAAZHJzL2Rv&#10;d25yZXYueG1sUEsFBgAAAAAEAAQA9QAAAIgDAAAAAA==&#10;" stroked="f">
                    <v:textbox inset="0,0,0,0">
                      <w:txbxContent>
                        <w:p w:rsidR="002F3AEF" w:rsidRDefault="002F3AEF" w:rsidP="002F3AEF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</v:group>
                <v:group id="Group 109" o:spid="_x0000_s1041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110" o:spid="_x0000_s1042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mZMQA&#10;AADbAAAADwAAAGRycy9kb3ducmV2LnhtbESPX2vCQBDE34V+h2OFvtWLtrUl9ZQSKIgI/knb5yW3&#10;TdLm9kJu1fTbe4Lg4zAzv2Fmi9416khdqD0bGI8SUMSFtzWXBj7zj4dXUEGQLTaeycA/BVjM7wYz&#10;TK0/8Y6OeylVhHBI0UAl0qZah6Iih2HkW+Lo/fjOoUTZldp2eIpw1+hJkky1w5rjQoUtZRUVf/uD&#10;M7D53uar7Uu2kmRSSPbFv/S8zo25H/bvb6CEermFr+2lNfD4BJcv8Qfo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JmTEAAAA2w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2F3AEF" w:rsidRDefault="002F3AEF" w:rsidP="002F3AE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Panel pry tool</w:t>
                          </w:r>
                        </w:p>
                      </w:txbxContent>
                    </v:textbox>
                  </v:rect>
                  <v:shape id="Picture 111" o:spid="_x0000_s104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0jLDAAAA2wAAAA8AAABkcnMvZG93bnJldi54bWxEj0FrwkAUhO+F/oflFbzVTdQUia5SCgER&#10;RGrr/Zl9TVKzb8PuGuO/d4VCj8PMfMMs14NpRU/ON5YVpOMEBHFpdcOVgu+v4nUOwgdkja1lUnAj&#10;D+vV89MSc22v/En9IVQiQtjnqKAOocul9GVNBv3YdsTR+7HOYIjSVVI7vEa4aeUkSd6kwYbjQo0d&#10;fdRUng8Xo6A/n2i6T7PMFdvZb5nJ4y5QodToZXhfgAg0hP/wX3ujFWQpPL7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3PSMsMAAADbAAAADwAAAAAAAAAAAAAAAACf&#10;AgAAZHJzL2Rvd25yZXYueG1sUEsFBgAAAAAEAAQA9wAAAI8DAAAAAA==&#10;">
                    <v:imagedata r:id="rId23" o:title="tool"/>
                  </v:shape>
                </v:group>
                <w10:anchorlock/>
              </v:group>
            </w:pict>
          </mc:Fallback>
        </mc:AlternateContent>
      </w:r>
      <w:r w:rsidR="005D7F73" w:rsidRPr="00396C8B">
        <w:t>Remove and discard</w:t>
      </w:r>
      <w:r w:rsidR="005D7F73">
        <w:t xml:space="preserve"> the </w:t>
      </w:r>
      <w:r w:rsidR="005D7F73" w:rsidRPr="00396C8B">
        <w:t>6 plastic screws located in the running board</w:t>
      </w:r>
      <w:r w:rsidR="005D7F73">
        <w:t xml:space="preserve"> mounting holes </w:t>
      </w:r>
      <w:r w:rsidR="005D7F73" w:rsidRPr="00396C8B">
        <w:t>under the vehicle</w:t>
      </w:r>
      <w:r w:rsidR="005D7F73">
        <w:t xml:space="preserve"> (Fig. 1-1)</w:t>
      </w:r>
      <w:r w:rsidR="0000243D">
        <w:t>.</w:t>
      </w:r>
    </w:p>
    <w:p w:rsidR="002F3AEF" w:rsidRDefault="002F3AEF">
      <w:r>
        <w:br w:type="page"/>
      </w:r>
    </w:p>
    <w:p w:rsidR="002F3AEF" w:rsidRDefault="002F3AEF" w:rsidP="006C3860">
      <w:pPr>
        <w:pStyle w:val="ProcLevel2"/>
        <w:numPr>
          <w:ilvl w:val="0"/>
          <w:numId w:val="0"/>
        </w:numPr>
        <w:ind w:left="360"/>
      </w:pPr>
    </w:p>
    <w:p w:rsidR="005D7F73" w:rsidRDefault="006C3860" w:rsidP="006C386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1" layoutInCell="1" allowOverlap="1" wp14:anchorId="60CD67A9" wp14:editId="430EB06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38528"/>
                <wp:effectExtent l="57150" t="19050" r="19050" b="241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38528"/>
                          <a:chOff x="0" y="0"/>
                          <a:chExt cx="2971800" cy="193802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971800" cy="1938020"/>
                            <a:chOff x="1" y="0"/>
                            <a:chExt cx="2971800" cy="1940432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2971800" cy="194043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75038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C3860" w:rsidRDefault="006C3860" w:rsidP="006C386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5" y="1497724"/>
                            <a:ext cx="54864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C3860" w:rsidRPr="006C3860" w:rsidRDefault="006C3860" w:rsidP="006C3860">
                              <w:pPr>
                                <w:pStyle w:val="Fig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70945" y="1411014"/>
                            <a:ext cx="204952" cy="18130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D67A9" id="Group 28" o:spid="_x0000_s1044" style="position:absolute;left:0;text-align:left;margin-left:-255.6pt;margin-top:0;width:234pt;height:152.65pt;z-index:251701760;mso-height-relative:margin" coordsize="29718,19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QBIAAAAAQAB&#10;OEJJTQQmAAAAAAAOAAAAAAAAAAAAAD+AAAA4QklNA/IAAAAAAAoAAP///////wAAOEJJTQQNAAAA&#10;AAAEAAAAeD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U8AAAIBAAAABwBmAGkAZwAgADEALQAyAAAAAQAAAAAAAAAAAAAAAAAAAAAAAAABAAAAAAAA&#10;AAAAAAIBAAABTwAAAAAAAAAAAAAAAAAAAAABAAAAAAAAAAAAAAAAAAAAAAAAABAAAAABAAAAAAAA&#10;bnVsbAAAAAIAAAAGYm91bmRzT2JqYwAAAAEAAAAAAABSY3QxAAAABAAAAABUb3AgbG9uZwAAAAAA&#10;AAAATGVmdGxvbmcAAAAAAAAAAEJ0b21sb25nAAABTwAAAABSZ2h0bG9uZwAAAgE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U8AAAAAUmdodGxvbmcAAAIB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gDgAAAAEAAACgAAAAaAAAAeAAAMMAAAAf8g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a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BTwIBAwERAAIRAQMRAf/dAAQAQ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">
                <v:group id="Group 54" o:spid="_x0000_s1045" style="position:absolute;width:29718;height:19380" coordorigin="" coordsize="29718,19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46" type="#_x0000_t75" style="position:absolute;width:29718;height:194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pTnEAAAA2wAAAA8AAABkcnMvZG93bnJldi54bWxEj09rwkAUxO+FfoflFbzVjYJSU1cJgqAX&#10;aaMg3h7ZZzY0+zZk1/z59m6h0OMwM79h1tvB1qKj1leOFcymCQjiwumKSwWX8/79A4QPyBprx6Rg&#10;JA/bzevLGlPtev6mLg+liBD2KSowITSplL4wZNFPXUMcvbtrLYYo21LqFvsIt7WcJ8lSWqw4Lhhs&#10;aGeo+MkfVkF278blTF6vp9uxNvnX2IfVMVNq8jZknyACDeE//Nc+aAWLBfx+iT9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YpTnEAAAA2wAAAA8AAAAAAAAAAAAAAAAA&#10;nwIAAGRycy9kb3ducmV2LnhtbFBLBQYAAAAABAAEAPcAAACQAwAAAAA=&#10;" stroked="t" strokecolor="black [3213]">
                    <v:imagedata r:id="rId28" o:title=""/>
                    <v:path arrowok="t"/>
                  </v:shape>
                  <v:shape id="Text Box 99" o:spid="_x0000_s1047" type="#_x0000_t202" style="position:absolute;left:78;top:17503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  <v:textbox inset="0,0,0,0">
                      <w:txbxContent>
                        <w:p w:rsidR="006C3860" w:rsidRDefault="006C3860" w:rsidP="006C3860">
                          <w:pPr>
                            <w:pStyle w:val="Fig"/>
                            <w:jc w:val="center"/>
                          </w:pPr>
                          <w:r>
                            <w:t>Fig. 1-2</w:t>
                          </w:r>
                        </w:p>
                      </w:txbxContent>
                    </v:textbox>
                  </v:shape>
                </v:group>
                <v:shape id="Text Box 99" o:spid="_x0000_s1048" type="#_x0000_t202" style="position:absolute;left:1576;top:14977;width:5486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Ki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8Ki8AAAADbAAAADwAAAAAAAAAAAAAAAACYAgAAZHJzL2Rvd25y&#10;ZXYueG1sUEsFBgAAAAAEAAQA9QAAAIUDAAAAAA==&#10;" filled="f" stroked="f">
                  <v:textbox inset="0,0,0,0">
                    <w:txbxContent>
                      <w:p w:rsidR="006C3860" w:rsidRPr="006C3860" w:rsidRDefault="006C3860" w:rsidP="006C3860">
                        <w:pPr>
                          <w:pStyle w:val="Fig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Front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49" type="#_x0000_t32" style="position:absolute;left:709;top:14110;width:2049;height:18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DWTcMAAADbAAAADwAAAGRycy9kb3ducmV2LnhtbESPQWvCQBSE74X+h+UVvNVNxGqJrlIW&#10;Cu3RqAdvj+xrNph9m2bXmP57tyB4HGbmG2a9HV0rBupD41lBPs1AEFfeNFwrOOw/X99BhIhssPVM&#10;Cv4owHbz/LTGwvgr72goYy0ShEOBCmyMXSFlqCw5DFPfESfvx/cOY5J9LU2P1wR3rZxl2UI6bDgt&#10;WOxIW6rO5cUp0INe5Nlyr0+X3L7p8uh/v/O5UpOX8WMFItIYH+F7+8somC3h/0v6AX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A1k3DAAAA2wAAAA8AAAAAAAAAAAAA&#10;AAAAoQIAAGRycy9kb3ducmV2LnhtbFBLBQYAAAAABAAEAPkAAACRAwAAAAA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3309EF">
        <w:rPr>
          <w:noProof/>
        </w:rPr>
        <w:drawing>
          <wp:anchor distT="0" distB="0" distL="114300" distR="114300" simplePos="0" relativeHeight="251697664" behindDoc="0" locked="1" layoutInCell="1" allowOverlap="1" wp14:anchorId="7ACE64DB" wp14:editId="5B001AE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969" name="Picture 96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89">
        <w:t>By hand, place M8 Hex bolts through the holes in the brackets into the threaded holes on the vehicle (Fig. 1-2).</w:t>
      </w:r>
    </w:p>
    <w:p w:rsidR="002F3AEF" w:rsidRDefault="002F3AEF" w:rsidP="006C3860">
      <w:pPr>
        <w:pStyle w:val="ProcLevel2"/>
        <w:numPr>
          <w:ilvl w:val="0"/>
          <w:numId w:val="0"/>
        </w:numPr>
        <w:ind w:left="360"/>
      </w:pPr>
    </w:p>
    <w:p w:rsidR="00FD4FDE" w:rsidRDefault="00FD4FDE" w:rsidP="006C3860">
      <w:pPr>
        <w:pStyle w:val="ProcLevel2"/>
        <w:numPr>
          <w:ilvl w:val="0"/>
          <w:numId w:val="0"/>
        </w:numPr>
        <w:ind w:left="360"/>
      </w:pPr>
    </w:p>
    <w:p w:rsidR="00FD4FDE" w:rsidRDefault="00FD4FDE" w:rsidP="006C3860">
      <w:pPr>
        <w:pStyle w:val="ProcLevel2"/>
        <w:numPr>
          <w:ilvl w:val="0"/>
          <w:numId w:val="0"/>
        </w:numPr>
        <w:ind w:left="360"/>
      </w:pPr>
    </w:p>
    <w:p w:rsidR="00FD4FDE" w:rsidRDefault="00FD4FDE" w:rsidP="006C3860">
      <w:pPr>
        <w:pStyle w:val="ProcLevel2"/>
        <w:numPr>
          <w:ilvl w:val="0"/>
          <w:numId w:val="0"/>
        </w:numPr>
        <w:ind w:left="360"/>
      </w:pPr>
    </w:p>
    <w:p w:rsidR="00FD4FDE" w:rsidRDefault="00FD4FDE" w:rsidP="006C3860">
      <w:pPr>
        <w:pStyle w:val="ProcLevel2"/>
        <w:numPr>
          <w:ilvl w:val="0"/>
          <w:numId w:val="0"/>
        </w:numPr>
        <w:ind w:left="360"/>
      </w:pPr>
    </w:p>
    <w:p w:rsidR="00001989" w:rsidRDefault="00FD4FDE" w:rsidP="006C386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15D5E3B3" wp14:editId="498D1328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67990" cy="1654175"/>
                <wp:effectExtent l="19050" t="19050" r="22860" b="222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990" cy="1654175"/>
                          <a:chOff x="2" y="0"/>
                          <a:chExt cx="2968213" cy="165669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2968213" cy="1656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46402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D4FDE" w:rsidRDefault="00FD4FDE" w:rsidP="00FD4FDE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5E3B3" id="Group 62" o:spid="_x0000_s1050" style="position:absolute;left:0;text-align:left;margin-left:-255.75pt;margin-top:-.15pt;width:233.7pt;height:130.25pt;z-index:251689472;mso-height-relative:margin" coordorigin="" coordsize="29682,16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W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OAAAAAFJnaHRsb25nAAACV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M4QklNBAwAAAAAHbgAAAABAAAAoAAAAFkAAAHgAACm4AAAHZw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F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">
                <v:shape id="Picture 63" o:spid="_x0000_s1051" type="#_x0000_t75" style="position:absolute;width:29682;height:165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LQ7EAAAA2wAAAA8AAABkcnMvZG93bnJldi54bWxEj91qwkAUhO+FvsNyCr3TTWtJ25hViqQg&#10;qBemPsAhe/Jjs2fD7qrx7buFgpfDzDfD5KvR9OJCzneWFTzPEhDEldUdNwqO31/TdxA+IGvsLZOC&#10;G3lYLR8mOWbaXvlAlzI0Ipawz1BBG8KQSemrlgz6mR2Io1dbZzBE6RqpHV5juenlS5Kk0mDHcaHF&#10;gdYtVT/l2ShIkx2Nr8WxeEtNvz591Nv9tnBKPT2OnwsQgcZwD//TGx25Of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2LQ7EAAAA2wAAAA8AAAAAAAAAAAAAAAAA&#10;nwIAAGRycy9kb3ducmV2LnhtbFBLBQYAAAAABAAEAPcAAACQAwAAAAA=&#10;" stroked="t" strokecolor="black [3213]">
                  <v:imagedata r:id="rId30" o:title=""/>
                  <v:path arrowok="t"/>
                </v:shape>
                <v:shape id="Text Box 99" o:spid="_x0000_s1052" type="#_x0000_t202" style="position:absolute;left:78;top:1464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eusEA&#10;AADcAAAADwAAAGRycy9kb3ducmV2LnhtbERPy4rCMBTdD/gP4QruxlSFqtUoIiozi1n4+IBrc5sW&#10;m5vSRK1+/WQxMMvDeS/Xna3Fg1pfOVYwGiYgiHOnKzYKLuf95wyED8gaa8ek4EUe1qvexxIz7Z58&#10;pMcpGBFD2GeooAyhyaT0eUkW/dA1xJErXGsxRNgaqVt8xnBby3GSpNJixbGhxIa2JeW3090q2L4L&#10;NMm1+Tmk+cR8B5ruqmKq1KDfbRYgAnXhX/zn/tIK5mmcH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63rrBAAAA3AAAAA8AAAAAAAAAAAAAAAAAmAIAAGRycy9kb3du&#10;cmV2LnhtbFBLBQYAAAAABAAEAPUAAACGAwAAAAA=&#10;" stroked="f">
                  <v:textbox inset="0,0,0,0">
                    <w:txbxContent>
                      <w:p w:rsidR="00FD4FDE" w:rsidRDefault="00FD4FDE" w:rsidP="00FD4FDE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1989">
        <w:t>Place the running board onto the brackets, aligning the front mounting location first</w:t>
      </w:r>
      <w:r>
        <w:t xml:space="preserve"> (Fig. 1-3)</w:t>
      </w:r>
      <w:r w:rsidR="00001989">
        <w:t>.</w:t>
      </w:r>
    </w:p>
    <w:p w:rsidR="00001989" w:rsidRDefault="006C3860" w:rsidP="006C3860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1" layoutInCell="1" allowOverlap="1" wp14:anchorId="5B791DD0" wp14:editId="5079A63A">
                <wp:simplePos x="0" y="0"/>
                <wp:positionH relativeFrom="column">
                  <wp:posOffset>-137160</wp:posOffset>
                </wp:positionH>
                <wp:positionV relativeFrom="paragraph">
                  <wp:posOffset>0</wp:posOffset>
                </wp:positionV>
                <wp:extent cx="0" cy="1947672"/>
                <wp:effectExtent l="38100" t="0" r="57150" b="5270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767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59FD4" id="Straight Connector 50" o:spid="_x0000_s1026" style="position:absolute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pt,0" to="-10.8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001989">
        <w:rPr>
          <w:noProof/>
        </w:rPr>
        <w:drawing>
          <wp:anchor distT="0" distB="0" distL="114300" distR="114300" simplePos="0" relativeHeight="251673088" behindDoc="0" locked="1" layoutInCell="1" allowOverlap="1" wp14:anchorId="77F83C95" wp14:editId="0939168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89" w:rsidRPr="00001989">
        <w:rPr>
          <w:b/>
        </w:rPr>
        <w:t>N</w:t>
      </w:r>
      <w:r w:rsidR="00001989">
        <w:rPr>
          <w:b/>
        </w:rPr>
        <w:t>OTE</w:t>
      </w:r>
      <w:r w:rsidR="00001989" w:rsidRPr="00001989">
        <w:rPr>
          <w:b/>
        </w:rPr>
        <w:t>:</w:t>
      </w:r>
      <w:r w:rsidR="00001989">
        <w:t xml:space="preserve"> The </w:t>
      </w:r>
      <w:r>
        <w:t xml:space="preserve">first </w:t>
      </w:r>
      <w:r>
        <w:t xml:space="preserve">mounting hole </w:t>
      </w:r>
      <w:r>
        <w:t xml:space="preserve">from the </w:t>
      </w:r>
      <w:r w:rsidR="00001989">
        <w:t xml:space="preserve">front </w:t>
      </w:r>
      <w:r>
        <w:t>of</w:t>
      </w:r>
      <w:r w:rsidR="00001989">
        <w:t xml:space="preserve"> the running board is used for the front bracket.</w:t>
      </w: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001989" w:rsidRDefault="003309EF" w:rsidP="006C3860">
      <w:pPr>
        <w:pStyle w:val="ProcLevel2"/>
      </w:pPr>
      <w:r>
        <w:rPr>
          <w:noProof/>
        </w:rPr>
        <w:drawing>
          <wp:anchor distT="0" distB="0" distL="114300" distR="114300" simplePos="0" relativeHeight="251695616" behindDoc="0" locked="1" layoutInCell="1" allowOverlap="1" wp14:anchorId="0FFAE18D" wp14:editId="26AB8FA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968" name="Picture 96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E2A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1" layoutInCell="1" allowOverlap="1" wp14:anchorId="060AA6B9" wp14:editId="61AAAD6B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2041525"/>
                <wp:effectExtent l="19050" t="19050" r="19050" b="15875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41525"/>
                          <a:chOff x="1" y="0"/>
                          <a:chExt cx="2968212" cy="2044125"/>
                        </a:xfrm>
                      </wpg:grpSpPr>
                      <pic:pic xmlns:pic="http://schemas.openxmlformats.org/drawingml/2006/picture">
                        <pic:nvPicPr>
                          <pic:cNvPr id="962" name="Picture 96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968212" cy="2044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8506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83E2A" w:rsidRDefault="00A83E2A" w:rsidP="00A83E2A">
                              <w:pPr>
                                <w:pStyle w:val="Fig"/>
                                <w:jc w:val="center"/>
                              </w:pPr>
                              <w: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AA6B9" id="Group 961" o:spid="_x0000_s1053" style="position:absolute;left:0;text-align:left;margin-left:-255.75pt;margin-top:-.25pt;width:234pt;height:160.75pt;z-index:251691520;mso-width-relative:margin;mso-height-relative:margin" coordorigin="" coordsize="29682,204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QEAAAAAUmdodGxvbmcAAAF2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i&#10;xgAAAAEAAACgAAAAbgAAAeAAAM5AAAAiqg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b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">
                <v:shape id="Picture 962" o:spid="_x0000_s1054" type="#_x0000_t75" style="position:absolute;width:29682;height:204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IZLDAAAA3AAAAA8AAABkcnMvZG93bnJldi54bWxEj92KwjAUhO8XfIdwBO/WVBHRahQRBX9u&#10;tPoAh+ZsW7Y5qU3U6tMbQfBymJlvmOm8MaW4Ue0Kywp63QgEcWp1wZmC82n9OwLhPLLG0jIpeJCD&#10;+az1M8VY2zsf6Zb4TAQIuxgV5N5XsZQuzcmg69qKOHh/tjbog6wzqWu8B7gpZT+KhtJgwWEhx4qW&#10;OaX/ydUoeD5H0WVXHRaDrU9od1wVtB88lOq0m8UEhKfGf8Of9kYrGA/78D4Tjo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khksMAAADcAAAADwAAAAAAAAAAAAAAAACf&#10;AgAAZHJzL2Rvd25yZXYueG1sUEsFBgAAAAAEAAQA9wAAAI8DAAAAAA==&#10;" stroked="t" strokecolor="black [3213]">
                  <v:imagedata r:id="rId32" o:title=""/>
                  <v:path arrowok="t"/>
                </v:shape>
                <v:shape id="Text Box 99" o:spid="_x0000_s1055" type="#_x0000_t202" style="position:absolute;left:78;top:1850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ucQA&#10;AADcAAAADwAAAGRycy9kb3ducmV2LnhtbESPwW7CMBBE75X4B2uRegMHikJJMQihFtEDB6AfsMQb&#10;J2q8jmIDga/HlZB6HM3MG8182dlaXKj1lWMFo2ECgjh3umKj4Of4NXgH4QOyxtoxKbiRh+Wi9zLH&#10;TLsr7+lyCEZECPsMFZQhNJmUPi/Joh+6hjh6hWsthihbI3WL1wi3tRwnSSotVhwXSmxoXVL+ezhb&#10;Bet7gSY5NbtNmr+Z70DTz6qYKvXa71YfIAJ14T/8bG+1glk6g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2LnEAAAA3AAAAA8AAAAAAAAAAAAAAAAAmAIAAGRycy9k&#10;b3ducmV2LnhtbFBLBQYAAAAABAAEAPUAAACJAwAAAAA=&#10;" stroked="f">
                  <v:textbox inset="0,0,0,0">
                    <w:txbxContent>
                      <w:p w:rsidR="00A83E2A" w:rsidRDefault="00A83E2A" w:rsidP="00A83E2A">
                        <w:pPr>
                          <w:pStyle w:val="Fig"/>
                          <w:jc w:val="center"/>
                        </w:pPr>
                        <w:r>
                          <w:t>Fig. 1-4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1989">
        <w:t xml:space="preserve">By hand, place M6 </w:t>
      </w:r>
      <w:r w:rsidR="006C3860">
        <w:t>bolts</w:t>
      </w:r>
      <w:r w:rsidR="00001989">
        <w:t xml:space="preserve"> </w:t>
      </w:r>
      <w:r w:rsidR="006C3860">
        <w:t xml:space="preserve">UP </w:t>
      </w:r>
      <w:r w:rsidR="00001989">
        <w:t>through the brackets into the threaded holes in the running board (Fig. 1-</w:t>
      </w:r>
      <w:r w:rsidR="00FD4FDE">
        <w:t>4</w:t>
      </w:r>
      <w:r w:rsidR="00001989">
        <w:t>).  Start with the front position.</w:t>
      </w: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A83E2A" w:rsidRDefault="00A83E2A" w:rsidP="006C3860">
      <w:pPr>
        <w:pStyle w:val="ProcLevel2"/>
        <w:numPr>
          <w:ilvl w:val="0"/>
          <w:numId w:val="0"/>
        </w:numPr>
        <w:ind w:left="360"/>
      </w:pPr>
    </w:p>
    <w:p w:rsidR="00001989" w:rsidRDefault="00A83E2A" w:rsidP="006C386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1" layoutInCell="1" allowOverlap="1" wp14:anchorId="0A2EBAF7" wp14:editId="3DC74D1A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044700"/>
                <wp:effectExtent l="19050" t="19050" r="19050" b="12700"/>
                <wp:wrapNone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8" y="0"/>
                          <a:ext cx="2971204" cy="2044700"/>
                          <a:chOff x="4651" y="0"/>
                          <a:chExt cx="2967616" cy="2050138"/>
                        </a:xfrm>
                      </wpg:grpSpPr>
                      <pic:pic xmlns:pic="http://schemas.openxmlformats.org/drawingml/2006/picture">
                        <pic:nvPicPr>
                          <pic:cNvPr id="966" name="Picture 9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1" y="0"/>
                            <a:ext cx="2967616" cy="2050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6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56" y="18506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83E2A" w:rsidRDefault="00A83E2A" w:rsidP="00A83E2A">
                              <w:pPr>
                                <w:pStyle w:val="Fig"/>
                                <w:jc w:val="center"/>
                              </w:pPr>
                              <w:r>
                                <w:t>Fig. 1-5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EBAF7" id="Group 965" o:spid="_x0000_s1056" style="position:absolute;left:0;text-align:left;margin-left:-255.75pt;margin-top:0;width:234pt;height:161pt;z-index:251693568;mso-width-relative:margin;mso-height-relative:margin" coordorigin="46" coordsize="29676,20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AAAA&#10;AABSZ2h0bG9uZwAAAXQ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DOEJJTQQMAAAAACMQAAAAAQAAAKAAAABuAAAB4AAAzkAAACL0ABg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">
                <v:shape id="Picture 966" o:spid="_x0000_s1057" type="#_x0000_t75" style="position:absolute;left:46;width:29676;height:2050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adzIAAAA3AAAAA8AAABkcnMvZG93bnJldi54bWxEj0FPwkAUhO8m/ofNM+EmWzjUUlkIGjCm&#10;XgQ96O3ZfbaF7tuyu0Ll17MmJB4nM/NNZjrvTSsO5HxjWcFomIAgLq1uuFLw/ra6zUD4gKyxtUwK&#10;fsnDfHZ9NcVc2yOv6bAJlYgQ9jkqqEPocil9WZNBP7QdcfS+rTMYonSV1A6PEW5aOU6SVBpsOC7U&#10;2NFjTeVu82MULF+25d0+fVp/Zlnhiq/T/uP1oVBqcNMv7kEE6sN/+NJ+1gomaQp/Z+IRkL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OWncyAAAANwAAAAPAAAAAAAAAAAA&#10;AAAAAJ8CAABkcnMvZG93bnJldi54bWxQSwUGAAAAAAQABAD3AAAAlAMAAAAA&#10;" stroked="t" strokecolor="black [3213]">
                  <v:imagedata r:id="rId34" o:title=""/>
                  <v:path arrowok="t"/>
                </v:shape>
                <v:shape id="Text Box 99" o:spid="_x0000_s1058" type="#_x0000_t202" style="position:absolute;left:157;top:18506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GzsUA&#10;AADcAAAADwAAAGRycy9kb3ducmV2LnhtbESPQWvCQBSE74X+h+UVetNNW0hqzEaKtEUPHqr+gGf2&#10;ZRPMvg3Zrab+elcQehxm5humWIy2EycafOtYwcs0AUFcOd2yUbDffU3eQfiArLFzTAr+yMOifHwo&#10;MNfuzD902gYjIoR9jgqaEPpcSl81ZNFPXU8cvdoNFkOUg5F6wHOE206+JkkqLbYcFxrsadlQddz+&#10;WgXLS40mOfSb77R6M+tA2WdbZ0o9P40fcxCBxvAfvrdXWsEszeB2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0bOxQAAANwAAAAPAAAAAAAAAAAAAAAAAJgCAABkcnMv&#10;ZG93bnJldi54bWxQSwUGAAAAAAQABAD1AAAAigMAAAAA&#10;" stroked="f">
                  <v:textbox inset="0,0,0,0">
                    <w:txbxContent>
                      <w:p w:rsidR="00A83E2A" w:rsidRDefault="00A83E2A" w:rsidP="00A83E2A">
                        <w:pPr>
                          <w:pStyle w:val="Fig"/>
                          <w:jc w:val="center"/>
                        </w:pPr>
                        <w:r>
                          <w:t>Fig. 1-5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1989">
        <w:t xml:space="preserve">By hand, place M6 </w:t>
      </w:r>
      <w:r w:rsidR="006C3860">
        <w:t>bolts</w:t>
      </w:r>
      <w:r w:rsidR="00001989">
        <w:t xml:space="preserve"> through the running board into the clips on the brackets (Fig. 1-</w:t>
      </w:r>
      <w:r w:rsidR="00FD4FDE">
        <w:t>5</w:t>
      </w:r>
      <w:r w:rsidR="00001989">
        <w:t>).</w:t>
      </w:r>
    </w:p>
    <w:p w:rsidR="006C3860" w:rsidRDefault="006C3860" w:rsidP="006C386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1" layoutInCell="1" allowOverlap="1" wp14:anchorId="6B095CAB" wp14:editId="6134FB63">
                <wp:simplePos x="0" y="0"/>
                <wp:positionH relativeFrom="column">
                  <wp:posOffset>-134620</wp:posOffset>
                </wp:positionH>
                <wp:positionV relativeFrom="paragraph">
                  <wp:posOffset>-635</wp:posOffset>
                </wp:positionV>
                <wp:extent cx="0" cy="1371600"/>
                <wp:effectExtent l="38100" t="0" r="57150" b="571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57286" id="Straight Connector 30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pt,-.05pt" to="-10.6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>
        <w:t>Torque all the UP M6 bolts to 10 N-m first.</w:t>
      </w:r>
    </w:p>
    <w:p w:rsidR="006C3860" w:rsidRPr="007B1FB2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5856" behindDoc="1" locked="1" layoutInCell="1" allowOverlap="1" wp14:anchorId="65842EBD" wp14:editId="1B01EFB0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10 N-m (7 ft-lbf)</w:t>
      </w:r>
    </w:p>
    <w:p w:rsidR="006C3860" w:rsidRDefault="006C3860" w:rsidP="006C3860">
      <w:pPr>
        <w:pStyle w:val="ProcLevel2"/>
      </w:pPr>
      <w:r>
        <w:t>Torque the horizontal M6 bolts to 10 N-m next.</w:t>
      </w:r>
    </w:p>
    <w:p w:rsidR="006C3860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3808" behindDoc="1" locked="1" layoutInCell="1" allowOverlap="1" wp14:anchorId="34550369" wp14:editId="3C70B022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10 N-m (7 ft-lbf)</w:t>
      </w:r>
    </w:p>
    <w:p w:rsidR="006C3860" w:rsidRPr="007B1FB2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6C3860" w:rsidRDefault="006C3860" w:rsidP="006C386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1" layoutInCell="1" allowOverlap="1" wp14:anchorId="6B095CAB" wp14:editId="6134FB63">
                <wp:simplePos x="0" y="0"/>
                <wp:positionH relativeFrom="column">
                  <wp:posOffset>-134620</wp:posOffset>
                </wp:positionH>
                <wp:positionV relativeFrom="paragraph">
                  <wp:posOffset>635</wp:posOffset>
                </wp:positionV>
                <wp:extent cx="0" cy="1386840"/>
                <wp:effectExtent l="38100" t="0" r="57150" b="6096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684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825D3" id="Straight Connector 31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pt,.05pt" to="-10.6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>
        <w:t>Torque the outer M8 bolts to 22.5 N-m first.</w:t>
      </w:r>
    </w:p>
    <w:p w:rsidR="006C3860" w:rsidRPr="007B1FB2" w:rsidRDefault="006C3860" w:rsidP="006C3860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04832" behindDoc="1" locked="1" layoutInCell="1" allowOverlap="1" wp14:anchorId="4A21CBC9" wp14:editId="0D93CA25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22.5 N-m (17 ft-lbf)</w:t>
      </w:r>
    </w:p>
    <w:p w:rsidR="006C3860" w:rsidRDefault="006C3860" w:rsidP="006C3860">
      <w:pPr>
        <w:pStyle w:val="ProcLevel2"/>
      </w:pPr>
      <w:r>
        <w:t>Torque the inner M8 bolts to 22.5 N-m next.</w:t>
      </w:r>
    </w:p>
    <w:p w:rsidR="00CD6AE4" w:rsidRPr="007B1FB2" w:rsidRDefault="006C3860" w:rsidP="006C3860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CE00F8">
        <w:rPr>
          <w:b w:val="0"/>
          <w:noProof/>
        </w:rPr>
        <w:drawing>
          <wp:anchor distT="0" distB="0" distL="114300" distR="114300" simplePos="0" relativeHeight="251706880" behindDoc="1" locked="1" layoutInCell="1" allowOverlap="1" wp14:anchorId="79BEA509" wp14:editId="21CE41EF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0F8">
        <w:t>Torque: 22.5 N-m (17 ft-lbf</w:t>
      </w:r>
      <w:r w:rsidR="00CD6AE4">
        <w:t>)</w:t>
      </w:r>
    </w:p>
    <w:p w:rsidR="00001989" w:rsidRDefault="00001989" w:rsidP="006C3860">
      <w:pPr>
        <w:pStyle w:val="ProcLevel2"/>
        <w:numPr>
          <w:ilvl w:val="0"/>
          <w:numId w:val="0"/>
        </w:numPr>
        <w:ind w:left="360"/>
      </w:pPr>
    </w:p>
    <w:p w:rsidR="00001989" w:rsidRDefault="00001989" w:rsidP="00001989">
      <w:pPr>
        <w:pStyle w:val="Heading5"/>
      </w:pPr>
      <w:r w:rsidRPr="00001989">
        <w:t>Install</w:t>
      </w:r>
      <w:r w:rsidRPr="00001989">
        <w:rPr>
          <w:noProof/>
        </w:rPr>
        <w:t xml:space="preserve"> the </w:t>
      </w:r>
      <w:r>
        <w:t>Right</w:t>
      </w:r>
      <w:r w:rsidRPr="00001989">
        <w:t xml:space="preserve"> Side Running</w:t>
      </w:r>
      <w:r>
        <w:t xml:space="preserve"> Board.</w:t>
      </w:r>
    </w:p>
    <w:p w:rsidR="00001989" w:rsidRDefault="00001989" w:rsidP="006C3860">
      <w:pPr>
        <w:pStyle w:val="ProcLevel2"/>
      </w:pPr>
      <w:r>
        <w:t>Repeat Step 1 on the right side.</w:t>
      </w:r>
    </w:p>
    <w:p w:rsidR="006C3860" w:rsidRDefault="006C3860" w:rsidP="006C386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1" layoutInCell="1" allowOverlap="1" wp14:anchorId="6B095CAB" wp14:editId="6134FB63">
                <wp:simplePos x="0" y="0"/>
                <wp:positionH relativeFrom="column">
                  <wp:posOffset>-134620</wp:posOffset>
                </wp:positionH>
                <wp:positionV relativeFrom="paragraph">
                  <wp:posOffset>-1905</wp:posOffset>
                </wp:positionV>
                <wp:extent cx="0" cy="2577465"/>
                <wp:effectExtent l="38100" t="0" r="57150" b="5143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746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02DE4" id="Straight Connector 32" o:spid="_x0000_s1026" style="position:absolute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pt,-.15pt" to="-10.6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t>Torque all the UP M6 bolts to 10 N-m first.</w:t>
      </w:r>
    </w:p>
    <w:p w:rsidR="006C3860" w:rsidRPr="007B1FB2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0976" behindDoc="1" locked="1" layoutInCell="1" allowOverlap="1" wp14:anchorId="72DF07C5" wp14:editId="713A169C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10 N-m (7 ft-lbf)</w:t>
      </w:r>
    </w:p>
    <w:p w:rsidR="006C3860" w:rsidRDefault="006C3860" w:rsidP="006C3860">
      <w:pPr>
        <w:pStyle w:val="ProcLevel2"/>
      </w:pPr>
      <w:r>
        <w:t>Torque the horizontal M6 bolts to 10 N-m next.</w:t>
      </w:r>
    </w:p>
    <w:p w:rsidR="006C3860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8928" behindDoc="1" locked="1" layoutInCell="1" allowOverlap="1" wp14:anchorId="5C825D39" wp14:editId="103F4BF8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10 N-m (7 ft-lbf)</w:t>
      </w:r>
    </w:p>
    <w:p w:rsidR="006C3860" w:rsidRDefault="006C3860" w:rsidP="006C3860">
      <w:pPr>
        <w:pStyle w:val="ProcLevel2"/>
      </w:pPr>
      <w:r>
        <w:t>Torque the outer M8</w:t>
      </w:r>
      <w:r w:rsidRPr="00CE00F8">
        <w:t xml:space="preserve"> </w:t>
      </w:r>
      <w:r>
        <w:t>bolts to 22.5 N-m first.</w:t>
      </w:r>
    </w:p>
    <w:p w:rsidR="006C3860" w:rsidRPr="007B1FB2" w:rsidRDefault="006C3860" w:rsidP="006C3860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09952" behindDoc="1" locked="1" layoutInCell="1" allowOverlap="1" wp14:anchorId="67523106" wp14:editId="572F9B67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22.5 N-m (17 ft-lbf)</w:t>
      </w:r>
    </w:p>
    <w:p w:rsidR="006C3860" w:rsidRDefault="006C3860" w:rsidP="006C3860">
      <w:pPr>
        <w:pStyle w:val="ProcLevel2"/>
      </w:pPr>
      <w:r>
        <w:t>Torque the inner M8 bolts to 22.5 N-m next.</w:t>
      </w:r>
    </w:p>
    <w:p w:rsidR="00CD6AE4" w:rsidRPr="00CD6AE4" w:rsidRDefault="006C3860" w:rsidP="006C3860">
      <w:pPr>
        <w:pStyle w:val="ProcLevel2"/>
        <w:numPr>
          <w:ilvl w:val="0"/>
          <w:numId w:val="0"/>
        </w:numPr>
        <w:ind w:left="360"/>
        <w:rPr>
          <w:b/>
        </w:rPr>
      </w:pPr>
      <w:r w:rsidRPr="00CE00F8">
        <w:rPr>
          <w:b/>
          <w:noProof/>
        </w:rPr>
        <w:drawing>
          <wp:anchor distT="0" distB="0" distL="114300" distR="114300" simplePos="0" relativeHeight="251712000" behindDoc="1" locked="1" layoutInCell="1" allowOverlap="1" wp14:anchorId="5869B1A8" wp14:editId="69D161CE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0F8">
        <w:rPr>
          <w:b/>
        </w:rPr>
        <w:t>Torque: 22.5 N-m (17 ft-lbf</w:t>
      </w:r>
      <w:r w:rsidR="00CD6AE4" w:rsidRPr="00CD6AE4">
        <w:rPr>
          <w:b/>
        </w:rPr>
        <w:t>)</w:t>
      </w:r>
    </w:p>
    <w:p w:rsidR="00001989" w:rsidRDefault="00001989" w:rsidP="006C3860">
      <w:pPr>
        <w:pStyle w:val="ProcLevel2"/>
        <w:numPr>
          <w:ilvl w:val="0"/>
          <w:numId w:val="0"/>
        </w:numPr>
        <w:ind w:left="360"/>
      </w:pPr>
    </w:p>
    <w:p w:rsidR="00001989" w:rsidRDefault="00001989" w:rsidP="00001989">
      <w:pPr>
        <w:pStyle w:val="Heading5"/>
      </w:pPr>
      <w:r>
        <w:t>Complete the Install.</w:t>
      </w:r>
    </w:p>
    <w:p w:rsidR="00001989" w:rsidRDefault="00001989" w:rsidP="006C3860">
      <w:pPr>
        <w:pStyle w:val="ProcLevel2"/>
      </w:pPr>
      <w:r>
        <w:t xml:space="preserve">Re-torque all </w:t>
      </w:r>
      <w:r w:rsidR="006C3860">
        <w:t>of the bolts</w:t>
      </w:r>
      <w:r>
        <w:t>.</w:t>
      </w:r>
    </w:p>
    <w:p w:rsidR="00CD6AE4" w:rsidRDefault="00CD6AE4" w:rsidP="006C3860">
      <w:pPr>
        <w:pStyle w:val="ProcLevel2"/>
      </w:pPr>
      <w:r>
        <w:t xml:space="preserve">Torque all M6 </w:t>
      </w:r>
      <w:r w:rsidR="006C3860">
        <w:t>bolts</w:t>
      </w:r>
      <w:r>
        <w:t xml:space="preserve"> to 10 N-m.</w:t>
      </w:r>
    </w:p>
    <w:p w:rsidR="00CD6AE4" w:rsidRPr="007B1FB2" w:rsidRDefault="00CD6AE4" w:rsidP="006C3860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82304" behindDoc="1" locked="1" layoutInCell="1" allowOverlap="1" wp14:anchorId="5000AE72" wp14:editId="45312807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10 N-m (7 ft-lbf)</w:t>
      </w:r>
    </w:p>
    <w:p w:rsidR="00CD6AE4" w:rsidRDefault="00CD6AE4" w:rsidP="006C3860">
      <w:pPr>
        <w:pStyle w:val="ProcLevel2"/>
      </w:pPr>
      <w:r>
        <w:t>Torque all M8 hardware to 22.5 N-m.</w:t>
      </w:r>
    </w:p>
    <w:p w:rsidR="006C3860" w:rsidRPr="00CD6AE4" w:rsidRDefault="006C3860" w:rsidP="006C3860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CD6AE4">
        <w:rPr>
          <w:noProof/>
        </w:rPr>
        <w:drawing>
          <wp:anchor distT="0" distB="0" distL="114300" distR="114300" simplePos="0" relativeHeight="251720192" behindDoc="1" locked="1" layoutInCell="1" allowOverlap="1" wp14:anchorId="3F27ED49" wp14:editId="79C6F244">
            <wp:simplePos x="0" y="0"/>
            <wp:positionH relativeFrom="column">
              <wp:posOffset>-137160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AE4">
        <w:t>Torque: 22.5 N-m (17 ft-lbf)</w:t>
      </w:r>
    </w:p>
    <w:p w:rsidR="006C3860" w:rsidRDefault="006C3860" w:rsidP="006C386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1" layoutInCell="1" allowOverlap="1" wp14:anchorId="2C199821" wp14:editId="6CEDF5BD">
                <wp:simplePos x="0" y="0"/>
                <wp:positionH relativeFrom="column">
                  <wp:posOffset>-134620</wp:posOffset>
                </wp:positionH>
                <wp:positionV relativeFrom="paragraph">
                  <wp:posOffset>-1270</wp:posOffset>
                </wp:positionV>
                <wp:extent cx="0" cy="393700"/>
                <wp:effectExtent l="38100" t="0" r="57150" b="635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84C15" id="Straight Connector 37" o:spid="_x0000_s1026" style="position:absolute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pt,-.1pt" to="-10.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b/>
        </w:rPr>
        <w:t xml:space="preserve">PPO Only: </w:t>
      </w:r>
      <w:r>
        <w:t>Complete the</w:t>
      </w:r>
      <w:bookmarkStart w:id="0" w:name="_GoBack"/>
      <w:bookmarkEnd w:id="0"/>
      <w:r>
        <w:t xml:space="preserve"> torque audit sheet within five minutes of the installation.</w:t>
      </w:r>
    </w:p>
    <w:p w:rsidR="00173E8E" w:rsidRDefault="00173E8E"/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D65EED">
      <w:pPr>
        <w:pStyle w:val="CheckList"/>
      </w:pPr>
      <w:r>
        <w:t>Running board alignmen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7DACB6" id="AutoShape 74" o:spid="_x0000_s1026" style="position:absolute;margin-left:15.15pt;margin-top:3.7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>
        <w:t>t</w:t>
      </w:r>
    </w:p>
    <w:p w:rsidR="0000243D" w:rsidRDefault="004907E7" w:rsidP="00546754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137160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FDEC4" id="AutoShape 66" o:spid="_x0000_s1026" style="position:absolute;margin-left:14.25pt;margin-top:10.8pt;width:14.4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546754">
        <w:t>Inspect bolt torques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3015B" id="AutoShape 69" o:spid="_x0000_s1026" style="position:absolute;margin-left:14.25pt;margin-top:6.1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7CA1E" id="AutoShape 70" o:spid="_x0000_s1026" style="position:absolute;margin-left:14.25pt;margin-top:6.15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77C26" id="Line 13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FBCE9" id="Line 7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FC7B9" id="AutoShape 132" o:spid="_x0000_s1026" style="position:absolute;margin-left:14.25pt;margin-top:37.9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91C17" id="AutoShape 78" o:spid="_x0000_s1026" style="position:absolute;margin-left:14.25pt;margin-top:8.7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60CCC5" id="AutoShape 76" o:spid="_x0000_s1026" style="position:absolute;margin-left:14.25pt;margin-top:14.8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D65EED" w:rsidP="00D65EED">
      <w:pPr>
        <w:pStyle w:val="CheckList"/>
        <w:spacing w:before="240" w:line="240" w:lineRule="auto"/>
      </w:pPr>
      <w:r>
        <w:t>Ensure the r</w:t>
      </w:r>
      <w:r w:rsidR="006C3860">
        <w:t xml:space="preserve">unning board is centered on the </w:t>
      </w:r>
      <w:r>
        <w:t>vehicle</w:t>
      </w:r>
    </w:p>
    <w:p w:rsidR="0000243D" w:rsidRDefault="00546754" w:rsidP="006C3860">
      <w:pPr>
        <w:pStyle w:val="CheckList"/>
        <w:spacing w:line="240" w:lineRule="auto"/>
      </w:pPr>
      <w:r>
        <w:t>Complete</w:t>
      </w:r>
      <w:r w:rsidR="006C3860">
        <w:t xml:space="preserve"> the</w:t>
      </w:r>
      <w:r>
        <w:t xml:space="preserve"> torque audit sheet</w:t>
      </w:r>
      <w:r w:rsidR="006C3860">
        <w:t xml:space="preserve"> within five minutes of the installation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9635C" id="AutoShape 137" o:spid="_x0000_s1026" style="position:absolute;margin-left:13pt;margin-top:.7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99C" w:rsidRDefault="004E199C">
      <w:r>
        <w:separator/>
      </w:r>
    </w:p>
  </w:endnote>
  <w:endnote w:type="continuationSeparator" w:id="0">
    <w:p w:rsidR="004E199C" w:rsidRDefault="004E1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860" w:rsidRDefault="006C38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C3860">
      <w:rPr>
        <w:noProof/>
      </w:rPr>
      <w:t>5</w:t>
    </w:r>
    <w:r>
      <w:fldChar w:fldCharType="end"/>
    </w:r>
    <w:r>
      <w:t xml:space="preserve"> of </w:t>
    </w:r>
    <w:fldSimple w:instr=" NUMPAGES  \* MERGEFORMAT ">
      <w:r w:rsidR="006C3860">
        <w:rPr>
          <w:noProof/>
        </w:rPr>
        <w:t>5</w:t>
      </w:r>
    </w:fldSimple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9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6C3860">
                            <w:t>B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6C3860">
                            <w:t>9</w:t>
                          </w:r>
                          <w:r w:rsidR="00B9735E">
                            <w:t>/</w:t>
                          </w:r>
                          <w:r w:rsidR="006C3860">
                            <w:t>0</w:t>
                          </w:r>
                          <w:r w:rsidR="00167034">
                            <w:t>1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923F5A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60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6C3860">
                      <w:t>B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6C3860">
                      <w:t>9</w:t>
                    </w:r>
                    <w:r w:rsidR="00B9735E">
                      <w:t>/</w:t>
                    </w:r>
                    <w:r w:rsidR="006C3860">
                      <w:t>0</w:t>
                    </w:r>
                    <w:r w:rsidR="00167034">
                      <w:t>1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923F5A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860" w:rsidRDefault="006C38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99C" w:rsidRDefault="004E199C">
      <w:r>
        <w:separator/>
      </w:r>
    </w:p>
  </w:footnote>
  <w:footnote w:type="continuationSeparator" w:id="0">
    <w:p w:rsidR="004E199C" w:rsidRDefault="004E1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860" w:rsidRDefault="006C38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167034">
    <w:pPr>
      <w:pStyle w:val="HdrLine1"/>
    </w:pPr>
    <w:r>
      <w:t>TOYOTA</w:t>
    </w:r>
    <w:r w:rsidR="0000243D">
      <w:tab/>
    </w:r>
    <w:r>
      <w:t>TACOMA</w:t>
    </w:r>
    <w:r w:rsidR="00BC03D2">
      <w:tab/>
    </w:r>
    <w:r w:rsidR="00E817A4">
      <w:t>201</w:t>
    </w:r>
    <w:r>
      <w:t>6</w:t>
    </w:r>
    <w:r w:rsidR="0000243D">
      <w:t xml:space="preserve"> - </w:t>
    </w:r>
    <w:r w:rsidR="0000243D">
      <w:tab/>
    </w:r>
    <w:r>
      <w:t>RUNNING BOARDS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BE2E5A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860" w:rsidRDefault="006C386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167034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>
      <w:t>TACOMA</w:t>
    </w:r>
    <w:r w:rsidR="0000243D">
      <w:tab/>
    </w:r>
    <w:r w:rsidR="00BC03D2">
      <w:t>20</w:t>
    </w:r>
    <w:r w:rsidR="00E817A4">
      <w:t>1</w:t>
    </w:r>
    <w:r>
      <w:t>6</w:t>
    </w:r>
    <w:r w:rsidR="00BC03D2">
      <w:t xml:space="preserve"> </w:t>
    </w:r>
    <w:r w:rsidR="0000243D">
      <w:t xml:space="preserve">- </w:t>
    </w:r>
    <w:r w:rsidR="0000243D">
      <w:tab/>
    </w:r>
    <w:r>
      <w:t>RUNNING BOARDS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99379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167034">
    <w:pPr>
      <w:pStyle w:val="HdrLine1"/>
    </w:pPr>
    <w:r>
      <w:t>TOYOTA</w:t>
    </w:r>
    <w:r w:rsidR="0000243D">
      <w:tab/>
    </w:r>
    <w:r>
      <w:t>TACOMA</w:t>
    </w:r>
    <w:r w:rsidR="0000243D">
      <w:tab/>
    </w:r>
    <w:r w:rsidR="00E817A4">
      <w:t>201</w:t>
    </w:r>
    <w:r>
      <w:t>6</w:t>
    </w:r>
    <w:r w:rsidR="00E817A4">
      <w:t xml:space="preserve"> </w:t>
    </w:r>
    <w:r w:rsidR="0000243D">
      <w:t xml:space="preserve">- </w:t>
    </w:r>
    <w:r w:rsidR="0000243D">
      <w:tab/>
    </w:r>
    <w:r>
      <w:t>RUNNING BOARDS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F41EB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26A97C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A7FC77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7747F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1989"/>
    <w:rsid w:val="0000243D"/>
    <w:rsid w:val="00015F84"/>
    <w:rsid w:val="00036B81"/>
    <w:rsid w:val="00041573"/>
    <w:rsid w:val="00057332"/>
    <w:rsid w:val="0006613C"/>
    <w:rsid w:val="00070990"/>
    <w:rsid w:val="00084024"/>
    <w:rsid w:val="000B1C81"/>
    <w:rsid w:val="000B6DA7"/>
    <w:rsid w:val="000E5D01"/>
    <w:rsid w:val="000F38F7"/>
    <w:rsid w:val="000F774F"/>
    <w:rsid w:val="00107E98"/>
    <w:rsid w:val="00125C34"/>
    <w:rsid w:val="00146454"/>
    <w:rsid w:val="00160455"/>
    <w:rsid w:val="00167034"/>
    <w:rsid w:val="00170958"/>
    <w:rsid w:val="00173E8E"/>
    <w:rsid w:val="001A000D"/>
    <w:rsid w:val="001B3D21"/>
    <w:rsid w:val="001C6DEB"/>
    <w:rsid w:val="00244D32"/>
    <w:rsid w:val="0028283B"/>
    <w:rsid w:val="00294135"/>
    <w:rsid w:val="002B3EF0"/>
    <w:rsid w:val="002E6182"/>
    <w:rsid w:val="002F06F8"/>
    <w:rsid w:val="002F3AEF"/>
    <w:rsid w:val="003175D4"/>
    <w:rsid w:val="003309EF"/>
    <w:rsid w:val="00341D15"/>
    <w:rsid w:val="00346065"/>
    <w:rsid w:val="00354853"/>
    <w:rsid w:val="00355346"/>
    <w:rsid w:val="00375247"/>
    <w:rsid w:val="00396A7B"/>
    <w:rsid w:val="003A0673"/>
    <w:rsid w:val="003C4520"/>
    <w:rsid w:val="003C5B2C"/>
    <w:rsid w:val="003E074C"/>
    <w:rsid w:val="003E18B5"/>
    <w:rsid w:val="00403C0C"/>
    <w:rsid w:val="00403FAC"/>
    <w:rsid w:val="00413302"/>
    <w:rsid w:val="00430B3D"/>
    <w:rsid w:val="00441B06"/>
    <w:rsid w:val="00454A9F"/>
    <w:rsid w:val="00480179"/>
    <w:rsid w:val="004843AB"/>
    <w:rsid w:val="004907E7"/>
    <w:rsid w:val="004A1A7D"/>
    <w:rsid w:val="004A1EF7"/>
    <w:rsid w:val="004B5DF1"/>
    <w:rsid w:val="004D1165"/>
    <w:rsid w:val="004E199C"/>
    <w:rsid w:val="00513601"/>
    <w:rsid w:val="00534AF6"/>
    <w:rsid w:val="005462B1"/>
    <w:rsid w:val="00546754"/>
    <w:rsid w:val="0055316C"/>
    <w:rsid w:val="005B1EC7"/>
    <w:rsid w:val="005D7F73"/>
    <w:rsid w:val="005F24A3"/>
    <w:rsid w:val="00625DA7"/>
    <w:rsid w:val="00626668"/>
    <w:rsid w:val="0065707E"/>
    <w:rsid w:val="00665687"/>
    <w:rsid w:val="00673704"/>
    <w:rsid w:val="00676A65"/>
    <w:rsid w:val="00694B73"/>
    <w:rsid w:val="006B791A"/>
    <w:rsid w:val="006C3860"/>
    <w:rsid w:val="00710CA2"/>
    <w:rsid w:val="00754C55"/>
    <w:rsid w:val="00755720"/>
    <w:rsid w:val="007A33D6"/>
    <w:rsid w:val="007B1FB2"/>
    <w:rsid w:val="007D0B03"/>
    <w:rsid w:val="00834EE8"/>
    <w:rsid w:val="00844D27"/>
    <w:rsid w:val="0085731F"/>
    <w:rsid w:val="00860E64"/>
    <w:rsid w:val="00863AD3"/>
    <w:rsid w:val="008728CF"/>
    <w:rsid w:val="008A1210"/>
    <w:rsid w:val="008A53BC"/>
    <w:rsid w:val="008D0486"/>
    <w:rsid w:val="008F3C10"/>
    <w:rsid w:val="008F48AB"/>
    <w:rsid w:val="008F50EA"/>
    <w:rsid w:val="00915D8F"/>
    <w:rsid w:val="00923F5A"/>
    <w:rsid w:val="0093755A"/>
    <w:rsid w:val="00940BF1"/>
    <w:rsid w:val="00944BE6"/>
    <w:rsid w:val="0098062C"/>
    <w:rsid w:val="009D67E2"/>
    <w:rsid w:val="00A24CD8"/>
    <w:rsid w:val="00A47904"/>
    <w:rsid w:val="00A51E66"/>
    <w:rsid w:val="00A53E2D"/>
    <w:rsid w:val="00A728B7"/>
    <w:rsid w:val="00A83E2A"/>
    <w:rsid w:val="00AE724E"/>
    <w:rsid w:val="00AF5359"/>
    <w:rsid w:val="00B257B1"/>
    <w:rsid w:val="00B460A8"/>
    <w:rsid w:val="00B9735E"/>
    <w:rsid w:val="00BC03D2"/>
    <w:rsid w:val="00BF7D3D"/>
    <w:rsid w:val="00C133D8"/>
    <w:rsid w:val="00C56535"/>
    <w:rsid w:val="00C67557"/>
    <w:rsid w:val="00C7212F"/>
    <w:rsid w:val="00C94512"/>
    <w:rsid w:val="00CB791E"/>
    <w:rsid w:val="00CC0E05"/>
    <w:rsid w:val="00CD6AE4"/>
    <w:rsid w:val="00D100B3"/>
    <w:rsid w:val="00D30AE6"/>
    <w:rsid w:val="00D65EED"/>
    <w:rsid w:val="00D96C11"/>
    <w:rsid w:val="00DC1BC1"/>
    <w:rsid w:val="00DD68A4"/>
    <w:rsid w:val="00DF4E6C"/>
    <w:rsid w:val="00E20470"/>
    <w:rsid w:val="00E2388A"/>
    <w:rsid w:val="00E31586"/>
    <w:rsid w:val="00E37B5F"/>
    <w:rsid w:val="00E5564B"/>
    <w:rsid w:val="00E57A85"/>
    <w:rsid w:val="00E722A1"/>
    <w:rsid w:val="00E73BE0"/>
    <w:rsid w:val="00E817A4"/>
    <w:rsid w:val="00EC4871"/>
    <w:rsid w:val="00F0261D"/>
    <w:rsid w:val="00F4327A"/>
    <w:rsid w:val="00FD4FDE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D6FDF076-F31D-4208-8D66-6AE0E028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wmf"/><Relationship Id="rId18" Type="http://schemas.openxmlformats.org/officeDocument/2006/relationships/image" Target="media/image6.jpeg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wmf"/><Relationship Id="rId33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95250" cmpd="dbl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14</TotalTime>
  <Pages>5</Pages>
  <Words>608</Words>
  <Characters>3095</Characters>
  <Application>Microsoft Office Word</Application>
  <DocSecurity>0</DocSecurity>
  <Lines>250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subject/>
  <dc:creator>sakaguj</dc:creator>
  <cp:keywords>PUBLIC</cp:keywords>
  <dc:description/>
  <cp:lastModifiedBy>Toyota Motor Sales, USA, Inc.</cp:lastModifiedBy>
  <cp:revision>3</cp:revision>
  <cp:lastPrinted>2012-09-21T23:16:00Z</cp:lastPrinted>
  <dcterms:created xsi:type="dcterms:W3CDTF">2015-09-21T19:49:00Z</dcterms:created>
  <dcterms:modified xsi:type="dcterms:W3CDTF">2015-09-21T20:08:00Z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4790347d-99c0-4a96-87ff-8468f36a5daf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